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EndPr/>
      <w:sdtContent>
        <w:sdt>
          <w:sdtPr>
            <w:alias w:val="Titre du message"/>
            <w:id w:val="89512082"/>
            <w:placeholder>
              <w:docPart w:val="89512082"/>
            </w:placeholder>
            <w:dataBinding w:xpath="/ns0:BlogPostInfo/ns0:PostTitle" w:storeItemID="{5F329CAD-B019-4FA6-9FEF-74898909AD20}"/>
            <w:text/>
          </w:sdtPr>
          <w:sdtEndPr/>
          <w:sdtContent>
            <w:p w14:paraId="766F5826" w14:textId="77777777" w:rsidR="008B3E05" w:rsidRDefault="00A341B0">
              <w:pPr>
                <w:pStyle w:val="Publishwithline"/>
              </w:pPr>
              <w:r w:rsidRPr="00A341B0">
                <w:t>La syphilis est de retour</w:t>
              </w:r>
              <w:r w:rsidR="00557087">
                <w:t xml:space="preserve"> – nous alerte Michel Cy</w:t>
              </w:r>
              <w:r w:rsidR="001156F0">
                <w:t>mes sur RTL</w:t>
              </w:r>
            </w:p>
          </w:sdtContent>
        </w:sdt>
        <w:p w14:paraId="289592B5" w14:textId="77777777" w:rsidR="008B3E05" w:rsidRDefault="008B3E05">
          <w:pPr>
            <w:pStyle w:val="underline"/>
          </w:pPr>
        </w:p>
        <w:p w14:paraId="0D29E89F" w14:textId="77777777" w:rsidR="008B3E05" w:rsidRDefault="00D1611D">
          <w:pPr>
            <w:pStyle w:val="PadderBetweenControlandBody"/>
          </w:pPr>
        </w:p>
      </w:sdtContent>
    </w:sdt>
    <w:p w14:paraId="1BCDDE73" w14:textId="77777777" w:rsidR="00A341B0" w:rsidRDefault="00A341B0">
      <w:r>
        <w:rPr>
          <w:noProof/>
        </w:rPr>
        <mc:AlternateContent>
          <mc:Choice Requires="wpg">
            <w:drawing>
              <wp:inline distT="0" distB="0" distL="0" distR="0" wp14:anchorId="5A3C88BB" wp14:editId="5F566751">
                <wp:extent cx="9144000" cy="7058025"/>
                <wp:effectExtent l="0" t="0" r="0" b="9525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7058025"/>
                          <a:chOff x="0" y="0"/>
                          <a:chExt cx="9144000" cy="70580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69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6690360"/>
                            <a:ext cx="9144000" cy="3676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16394E" w14:textId="4D65593C" w:rsidR="00A341B0" w:rsidRPr="00A341B0" w:rsidRDefault="00D1611D" w:rsidP="00A341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6761B7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 xml:space="preserve">Syphilis are curable </w:t>
                                </w:r>
                              </w:hyperlink>
                              <w:r w:rsidR="00A341B0" w:rsidRPr="00A341B0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0" w:history="1">
                                <w:r w:rsidR="00A341B0" w:rsidRPr="00A341B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C88BB" id="Groupe 3" o:spid="_x0000_s1026" style="width:10in;height:555.75pt;mso-position-horizontal-relative:char;mso-position-vertical-relative:line" coordsize="91440,70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JMAAAAAUmdodGxvbmcAAAu4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91440;height:6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66903;width:91440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816394E" w14:textId="4D65593C" w:rsidR="00A341B0" w:rsidRPr="00A341B0" w:rsidRDefault="00D1611D" w:rsidP="00A341B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6761B7">
                            <w:rPr>
                              <w:rStyle w:val="Lienhypertexte"/>
                              <w:sz w:val="18"/>
                              <w:szCs w:val="18"/>
                            </w:rPr>
                            <w:t xml:space="preserve">Syphilis are curable </w:t>
                          </w:r>
                        </w:hyperlink>
                        <w:r w:rsidR="00A341B0" w:rsidRPr="00A341B0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13" w:history="1">
                          <w:r w:rsidR="00A341B0" w:rsidRPr="00A341B0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DBAE94" w14:textId="39321882" w:rsidR="00A341B0" w:rsidRDefault="00557087">
      <w:r>
        <w:t>Dans</w:t>
      </w:r>
      <w:r w:rsidR="00A341B0" w:rsidRPr="00A341B0">
        <w:t xml:space="preserve"> son émission quotidienne sur RT</w:t>
      </w:r>
      <w:r>
        <w:t>L</w:t>
      </w:r>
      <w:r w:rsidR="00A341B0" w:rsidRPr="00A341B0">
        <w:t xml:space="preserve"> le matin, le Docteur Michel </w:t>
      </w:r>
      <w:r w:rsidR="002C6E63">
        <w:t>Cymes nous parlait</w:t>
      </w:r>
      <w:r>
        <w:t xml:space="preserve">, </w:t>
      </w:r>
      <w:r w:rsidR="006761B7">
        <w:t>aujourd’hui 11</w:t>
      </w:r>
      <w:r w:rsidR="00A341B0" w:rsidRPr="00A341B0">
        <w:t xml:space="preserve"> septembre</w:t>
      </w:r>
      <w:r>
        <w:t>,</w:t>
      </w:r>
      <w:r w:rsidR="00A341B0" w:rsidRPr="00A341B0">
        <w:t xml:space="preserve"> </w:t>
      </w:r>
      <w:r>
        <w:t>de</w:t>
      </w:r>
      <w:r w:rsidR="00A341B0" w:rsidRPr="00A341B0">
        <w:t xml:space="preserve"> l'augmentation des cas de syphilis en France. </w:t>
      </w:r>
    </w:p>
    <w:p w14:paraId="1292AE64" w14:textId="42383D71" w:rsidR="009873A9" w:rsidRDefault="009873A9">
      <w:r>
        <w:rPr>
          <w:noProof/>
        </w:rPr>
        <w:drawing>
          <wp:inline distT="0" distB="0" distL="0" distR="0" wp14:anchorId="029A0048" wp14:editId="690970AB">
            <wp:extent cx="10467975" cy="59912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679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4492" w14:textId="46D71F4A" w:rsidR="008B3E05" w:rsidRDefault="009873A9" w:rsidP="005844CB">
      <w:pPr>
        <w:ind w:firstLine="720"/>
      </w:pPr>
      <w:r>
        <w:fldChar w:fldCharType="begin"/>
      </w:r>
      <w:r>
        <w:instrText xml:space="preserve"> HYPERLINK "</w:instrText>
      </w:r>
      <w:r w:rsidRPr="009873A9">
        <w:instrText>https://www.rtl.fr/actu/bien-etre/michel-cymes-explique-l-augmentation-des-cas-de-syphilis-en-france-7798251971</w:instrText>
      </w:r>
      <w:r>
        <w:instrText xml:space="preserve">" </w:instrText>
      </w:r>
      <w:r>
        <w:fldChar w:fldCharType="separate"/>
      </w:r>
      <w:r w:rsidRPr="00F31CBF">
        <w:rPr>
          <w:rStyle w:val="Lienhypertexte"/>
        </w:rPr>
        <w:t>https://www.rtl.fr/actu/bien-etre/michel-cymes-explique-l-augmentation-des-cas-de-syphilis-en-france-7798251971</w:t>
      </w:r>
      <w:r>
        <w:fldChar w:fldCharType="end"/>
      </w:r>
    </w:p>
    <w:p w14:paraId="74FC5390" w14:textId="77777777" w:rsidR="0097417C" w:rsidRDefault="009873A9" w:rsidP="00FC0089">
      <w:pPr>
        <w:pStyle w:val="Citation"/>
        <w:ind w:left="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 wp14:anchorId="63DCF7E3" wp14:editId="2F1EA5AB">
                <wp:extent cx="4572000" cy="6416040"/>
                <wp:effectExtent l="0" t="0" r="0" b="3810"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416040"/>
                          <a:chOff x="0" y="0"/>
                          <a:chExt cx="4572000" cy="641604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604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>
                            <a:off x="0" y="6048375"/>
                            <a:ext cx="4572000" cy="3676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602C37" w14:textId="77777777" w:rsidR="009873A9" w:rsidRPr="009873A9" w:rsidRDefault="009873A9" w:rsidP="009873A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9873A9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9873A9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8" w:history="1">
                                <w:r w:rsidRPr="009873A9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CF7E3" id="Groupe 10" o:spid="_x0000_s1029" style="width:5in;height:505.2pt;mso-position-horizontal-relative:char;mso-position-vertical-relative:line" coordsize="45720,641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">
                <v:shape id="Image 8" o:spid="_x0000_s1030" type="#_x0000_t75" style="position:absolute;width:45720;height:6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">
                  <v:imagedata r:id="rId19" o:title=""/>
                </v:shape>
                <v:shape id="Zone de texte 9" o:spid="_x0000_s1031" type="#_x0000_t202" style="position:absolute;top:60483;width:45720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14602C37" w14:textId="77777777" w:rsidR="009873A9" w:rsidRPr="009873A9" w:rsidRDefault="009873A9" w:rsidP="009873A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9873A9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9873A9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21" w:history="1">
                          <w:r w:rsidRPr="009873A9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E488F3" w14:textId="25116E2B" w:rsidR="00FC0089" w:rsidRDefault="009873A9" w:rsidP="00FC0089">
      <w:pPr>
        <w:pStyle w:val="Citation"/>
        <w:ind w:left="0"/>
        <w:rPr>
          <w:shd w:val="clear" w:color="auto" w:fill="FFFFFF"/>
        </w:rPr>
      </w:pPr>
      <w:r>
        <w:rPr>
          <w:shd w:val="clear" w:color="auto" w:fill="FFFFFF"/>
        </w:rPr>
        <w:t xml:space="preserve">Il nous rappelle un peu l’histoire de </w:t>
      </w:r>
      <w:r w:rsidR="00A341B0">
        <w:rPr>
          <w:shd w:val="clear" w:color="auto" w:fill="FFFFFF"/>
        </w:rPr>
        <w:t>la syphilis la "maladie de Naples", ou le "mal français", à cause d'une affaire qui remonte à 1495. Cette année-là, le roi Charles VIII s’empare de la ville de Naples mais son armée est rapidement mise au tapis par une épidémie de syphilis.</w:t>
      </w:r>
      <w:r w:rsidR="0097417C">
        <w:rPr>
          <w:shd w:val="clear" w:color="auto" w:fill="FFFFFF"/>
        </w:rPr>
        <w:t xml:space="preserve"> Cette </w:t>
      </w:r>
      <w:r w:rsidR="0097417C" w:rsidRPr="0097417C">
        <w:rPr>
          <w:shd w:val="clear" w:color="auto" w:fill="FFFFFF"/>
        </w:rPr>
        <w:t xml:space="preserve">infection sexuellement </w:t>
      </w:r>
      <w:r w:rsidR="0097417C" w:rsidRPr="0097417C">
        <w:rPr>
          <w:shd w:val="clear" w:color="auto" w:fill="FFFFFF"/>
        </w:rPr>
        <w:t>transmissible</w:t>
      </w:r>
      <w:r w:rsidR="0097417C" w:rsidRPr="0097417C">
        <w:rPr>
          <w:shd w:val="clear" w:color="auto" w:fill="FFFFFF"/>
        </w:rPr>
        <w:t xml:space="preserve"> que l'on croyait </w:t>
      </w:r>
      <w:r w:rsidR="0097417C" w:rsidRPr="0097417C">
        <w:rPr>
          <w:shd w:val="clear" w:color="auto" w:fill="FFFFFF"/>
        </w:rPr>
        <w:t>destinée</w:t>
      </w:r>
      <w:r w:rsidR="0097417C" w:rsidRPr="0097417C">
        <w:rPr>
          <w:shd w:val="clear" w:color="auto" w:fill="FFFFFF"/>
        </w:rPr>
        <w:t xml:space="preserve"> aux </w:t>
      </w:r>
      <w:r w:rsidR="0097417C">
        <w:rPr>
          <w:shd w:val="clear" w:color="auto" w:fill="FFFFFF"/>
        </w:rPr>
        <w:t>livres d’histoire revient au galop</w:t>
      </w:r>
      <w:r w:rsidR="0097417C" w:rsidRPr="0097417C">
        <w:rPr>
          <w:shd w:val="clear" w:color="auto" w:fill="FFFFFF"/>
        </w:rPr>
        <w:t>.</w:t>
      </w:r>
    </w:p>
    <w:p w14:paraId="271BF393" w14:textId="77777777" w:rsidR="00AF2A92" w:rsidRDefault="00AF2A92" w:rsidP="00AF2A92">
      <w:pPr>
        <w:jc w:val="center"/>
      </w:pPr>
      <w:r>
        <w:rPr>
          <w:noProof/>
        </w:rPr>
        <w:drawing>
          <wp:inline distT="0" distB="0" distL="0" distR="0" wp14:anchorId="4B9C3EA2" wp14:editId="7B28D223">
            <wp:extent cx="6667500" cy="6877050"/>
            <wp:effectExtent l="0" t="0" r="0" b="0"/>
            <wp:docPr id="32" name="Image 3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382C" w14:textId="0B26626B" w:rsidR="0097417C" w:rsidRDefault="0097417C" w:rsidP="00AF2A92">
      <w:r>
        <w:t xml:space="preserve">Dans un rapport du </w:t>
      </w:r>
      <w:hyperlink r:id="rId24" w:history="1">
        <w:proofErr w:type="spellStart"/>
        <w:r w:rsidRPr="00AF2A92">
          <w:rPr>
            <w:rStyle w:val="Lienhypertexte"/>
          </w:rPr>
          <w:t>European</w:t>
        </w:r>
        <w:proofErr w:type="spellEnd"/>
        <w:r w:rsidRPr="00AF2A92">
          <w:rPr>
            <w:rStyle w:val="Lienhypertexte"/>
          </w:rPr>
          <w:t xml:space="preserve"> Centre for </w:t>
        </w:r>
        <w:proofErr w:type="spellStart"/>
        <w:r w:rsidRPr="00AF2A92">
          <w:rPr>
            <w:rStyle w:val="Lienhypertexte"/>
          </w:rPr>
          <w:t>Disease</w:t>
        </w:r>
        <w:proofErr w:type="spellEnd"/>
        <w:r w:rsidRPr="00AF2A92">
          <w:rPr>
            <w:rStyle w:val="Lienhypertexte"/>
          </w:rPr>
          <w:t xml:space="preserve"> Prevention and Control</w:t>
        </w:r>
      </w:hyperlink>
      <w:r>
        <w:t xml:space="preserve">, le cousin européen du CDC </w:t>
      </w:r>
      <w:hyperlink r:id="rId25" w:history="1">
        <w:r w:rsidR="00AF2A92" w:rsidRPr="00AF2A92">
          <w:rPr>
            <w:rStyle w:val="Lienhypertexte"/>
          </w:rPr>
          <w:t xml:space="preserve">Centers for </w:t>
        </w:r>
        <w:proofErr w:type="spellStart"/>
        <w:r w:rsidR="00AF2A92" w:rsidRPr="00AF2A92">
          <w:rPr>
            <w:rStyle w:val="Lienhypertexte"/>
          </w:rPr>
          <w:t>Disease</w:t>
        </w:r>
        <w:proofErr w:type="spellEnd"/>
        <w:r w:rsidR="00AF2A92" w:rsidRPr="00AF2A92">
          <w:rPr>
            <w:rStyle w:val="Lienhypertexte"/>
          </w:rPr>
          <w:t xml:space="preserve"> Control and Prevention </w:t>
        </w:r>
        <w:r w:rsidR="00AF2A92" w:rsidRPr="00AF2A92">
          <w:rPr>
            <w:rStyle w:val="Lienhypertexte"/>
          </w:rPr>
          <w:t>d’Atlanta</w:t>
        </w:r>
      </w:hyperlink>
      <w:r w:rsidR="00AF2A92">
        <w:t xml:space="preserve"> (USA) </w:t>
      </w:r>
      <w:r w:rsidR="00AF2A92">
        <w:t>(CDC)</w:t>
      </w:r>
      <w:r w:rsidR="00AF2A92">
        <w:t xml:space="preserve">, on alerte sur une recrudescence de la syphilis. Il y aurait </w:t>
      </w:r>
      <w:r w:rsidRPr="0097417C">
        <w:t xml:space="preserve">plus de 33.000 nouveau cas de </w:t>
      </w:r>
      <w:r w:rsidR="00AF2A92" w:rsidRPr="0097417C">
        <w:t>syphilis</w:t>
      </w:r>
      <w:r w:rsidRPr="0097417C">
        <w:t xml:space="preserve"> diagnostiquée en 2017 et plus de 260.000 entre 2007 et 2017 en Europe.</w:t>
      </w:r>
      <w:r w:rsidR="00AF2A92">
        <w:t xml:space="preserve"> Si toutes les catégories sociales sont touchées, dans certains pays il </w:t>
      </w:r>
      <w:r w:rsidRPr="0097417C">
        <w:t xml:space="preserve">s'agit à </w:t>
      </w:r>
      <w:r w:rsidR="00AF2A92">
        <w:t>80</w:t>
      </w:r>
      <w:r w:rsidRPr="0097417C">
        <w:t>% des HSH</w:t>
      </w:r>
      <w:r w:rsidR="00AF2A92">
        <w:t xml:space="preserve"> (</w:t>
      </w:r>
      <w:r w:rsidR="00AF2A92" w:rsidRPr="00AF2A92">
        <w:t xml:space="preserve">France, </w:t>
      </w:r>
      <w:r w:rsidR="00AF2A92">
        <w:t>Allemagne</w:t>
      </w:r>
      <w:r w:rsidR="00AF2A92" w:rsidRPr="00AF2A92">
        <w:t xml:space="preserve">, Ireland, </w:t>
      </w:r>
      <w:r w:rsidR="00AF2A92">
        <w:t>Pays-Bas, Suède et le Royaume Unis).</w:t>
      </w:r>
    </w:p>
    <w:p w14:paraId="1AA9A75B" w14:textId="1E226D58" w:rsidR="00AF2A92" w:rsidRDefault="00AF2A92" w:rsidP="00AF2A92">
      <w:pPr>
        <w:pStyle w:val="Titre1"/>
      </w:pPr>
      <w:r>
        <w:t>Quels facteurs de risque pour la syphilis :</w:t>
      </w:r>
    </w:p>
    <w:p w14:paraId="7DD26814" w14:textId="49EF14C3" w:rsidR="00D1611D" w:rsidRDefault="00AF2A92" w:rsidP="0097417C">
      <w:r>
        <w:t>L</w:t>
      </w:r>
      <w:r w:rsidRPr="00AF2A92">
        <w:t xml:space="preserve">a surveillance épidémiologique est </w:t>
      </w:r>
      <w:r w:rsidR="00D1611D" w:rsidRPr="00AF2A92">
        <w:t>formelle :</w:t>
      </w:r>
      <w:r w:rsidRPr="00AF2A92">
        <w:t xml:space="preserve"> </w:t>
      </w:r>
      <w:r>
        <w:t xml:space="preserve">l’augmentation de l’incidence est </w:t>
      </w:r>
      <w:proofErr w:type="gramStart"/>
      <w:r>
        <w:t>lié</w:t>
      </w:r>
      <w:proofErr w:type="gramEnd"/>
      <w:r>
        <w:t xml:space="preserve"> au progrès de la médecin</w:t>
      </w:r>
      <w:r w:rsidR="00D1611D">
        <w:t>e</w:t>
      </w:r>
      <w:r>
        <w:t xml:space="preserve"> dans le traitement et le prévention des infections VIH</w:t>
      </w:r>
      <w:r w:rsidR="00D1611D">
        <w:t xml:space="preserve"> et qui </w:t>
      </w:r>
      <w:proofErr w:type="spellStart"/>
      <w:r w:rsidR="00D1611D">
        <w:t>paradoxallement</w:t>
      </w:r>
      <w:proofErr w:type="spellEnd"/>
      <w:r w:rsidR="00D1611D">
        <w:t xml:space="preserve"> entraine des comportements plus à risque.  Il s’agit de :</w:t>
      </w:r>
    </w:p>
    <w:p w14:paraId="59CB9D34" w14:textId="61374716" w:rsidR="00D1611D" w:rsidRDefault="00D1611D" w:rsidP="00D1611D">
      <w:pPr>
        <w:pStyle w:val="Paragraphedeliste"/>
        <w:numPr>
          <w:ilvl w:val="0"/>
          <w:numId w:val="2"/>
        </w:numPr>
      </w:pPr>
      <w:r>
        <w:t xml:space="preserve">Nombre important de </w:t>
      </w:r>
      <w:r w:rsidR="00AF2A92" w:rsidRPr="00AF2A92">
        <w:t xml:space="preserve">relations sexuelles </w:t>
      </w:r>
      <w:r>
        <w:t>SANS</w:t>
      </w:r>
      <w:r w:rsidR="00AF2A92" w:rsidRPr="00AF2A92">
        <w:t xml:space="preserve"> </w:t>
      </w:r>
      <w:r w:rsidRPr="00AF2A92">
        <w:t>PRESERVATIF</w:t>
      </w:r>
      <w:r>
        <w:t> ;</w:t>
      </w:r>
    </w:p>
    <w:p w14:paraId="5EE4320E" w14:textId="7A4F9966" w:rsidR="00D1611D" w:rsidRDefault="00D1611D" w:rsidP="00D1611D">
      <w:pPr>
        <w:pStyle w:val="Paragraphedeliste"/>
        <w:numPr>
          <w:ilvl w:val="0"/>
          <w:numId w:val="2"/>
        </w:numPr>
      </w:pPr>
      <w:r>
        <w:t>U</w:t>
      </w:r>
      <w:r w:rsidRPr="00D1611D">
        <w:t xml:space="preserve">ne augmentation du </w:t>
      </w:r>
      <w:r w:rsidRPr="00D1611D">
        <w:t xml:space="preserve">NOMBRE DE PARTENAIRES </w:t>
      </w:r>
      <w:r w:rsidRPr="00D1611D">
        <w:t>sexuels chez les HSH séronégatifs</w:t>
      </w:r>
      <w:r>
        <w:t> ;</w:t>
      </w:r>
    </w:p>
    <w:p w14:paraId="34D7882D" w14:textId="77777777" w:rsidR="00D1611D" w:rsidRDefault="00AF2A92" w:rsidP="00D1611D">
      <w:pPr>
        <w:pStyle w:val="Paragraphedeliste"/>
        <w:numPr>
          <w:ilvl w:val="0"/>
          <w:numId w:val="2"/>
        </w:numPr>
      </w:pPr>
      <w:proofErr w:type="gramStart"/>
      <w:r w:rsidRPr="00AF2A92">
        <w:t>la</w:t>
      </w:r>
      <w:proofErr w:type="gramEnd"/>
      <w:r w:rsidRPr="00AF2A92">
        <w:t xml:space="preserve"> prophylaxie </w:t>
      </w:r>
      <w:proofErr w:type="spellStart"/>
      <w:r w:rsidRPr="00AF2A92">
        <w:t>pré-exposition</w:t>
      </w:r>
      <w:proofErr w:type="spellEnd"/>
      <w:r w:rsidRPr="00AF2A92">
        <w:t xml:space="preserve"> (</w:t>
      </w:r>
      <w:proofErr w:type="spellStart"/>
      <w:r w:rsidRPr="00D1611D">
        <w:rPr>
          <w:b/>
        </w:rPr>
        <w:t>PrEP</w:t>
      </w:r>
      <w:proofErr w:type="spellEnd"/>
      <w:r w:rsidRPr="00AF2A92">
        <w:t>) pour le VIH</w:t>
      </w:r>
      <w:r w:rsidR="00D1611D">
        <w:t> ;</w:t>
      </w:r>
    </w:p>
    <w:p w14:paraId="0F9A340E" w14:textId="12490E0C" w:rsidR="00D1611D" w:rsidRDefault="00AF2A92" w:rsidP="00D1611D">
      <w:pPr>
        <w:pStyle w:val="Paragraphedeliste"/>
        <w:numPr>
          <w:ilvl w:val="0"/>
          <w:numId w:val="2"/>
        </w:numPr>
      </w:pPr>
      <w:r w:rsidRPr="00AF2A92">
        <w:t xml:space="preserve">L'utilisation de sites de réseaux sociaux ou les applications de dispositifs mobiles pour </w:t>
      </w:r>
      <w:r w:rsidR="00D1611D">
        <w:t>des rencontres sexuelles.</w:t>
      </w:r>
    </w:p>
    <w:p w14:paraId="17ACA1D4" w14:textId="745E518C" w:rsidR="00D1611D" w:rsidRDefault="00D1611D" w:rsidP="00D1611D">
      <w:r>
        <w:t xml:space="preserve">Les hétérosexuels </w:t>
      </w:r>
      <w:proofErr w:type="gramStart"/>
      <w:r>
        <w:t>n’échappe</w:t>
      </w:r>
      <w:proofErr w:type="gramEnd"/>
      <w:r>
        <w:t xml:space="preserve"> pas non plus au risque, mais l’augmentation de moins importante. Parmi les facteurs de risque on citera :</w:t>
      </w:r>
    </w:p>
    <w:p w14:paraId="18660A1C" w14:textId="77777777" w:rsidR="00D1611D" w:rsidRDefault="00D1611D" w:rsidP="00D1611D">
      <w:pPr>
        <w:pStyle w:val="Paragraphedeliste"/>
        <w:numPr>
          <w:ilvl w:val="0"/>
          <w:numId w:val="3"/>
        </w:numPr>
      </w:pPr>
      <w:r>
        <w:t xml:space="preserve">Rapports sexuels </w:t>
      </w:r>
      <w:r w:rsidRPr="00D1611D">
        <w:t>non protégés</w:t>
      </w:r>
      <w:r>
        <w:t> ;</w:t>
      </w:r>
    </w:p>
    <w:p w14:paraId="4284726C" w14:textId="0FE21136" w:rsidR="00D1611D" w:rsidRDefault="00D1611D" w:rsidP="00D1611D">
      <w:pPr>
        <w:pStyle w:val="Paragraphedeliste"/>
        <w:numPr>
          <w:ilvl w:val="0"/>
          <w:numId w:val="3"/>
        </w:numPr>
      </w:pPr>
      <w:r>
        <w:t>P</w:t>
      </w:r>
      <w:r w:rsidRPr="00D1611D">
        <w:t>artenaires sexuels multiples</w:t>
      </w:r>
      <w:r>
        <w:t> ;</w:t>
      </w:r>
    </w:p>
    <w:p w14:paraId="366781A7" w14:textId="7A9FF2BF" w:rsidR="00D1611D" w:rsidRDefault="00D1611D" w:rsidP="00D1611D">
      <w:pPr>
        <w:pStyle w:val="Paragraphedeliste"/>
        <w:numPr>
          <w:ilvl w:val="0"/>
          <w:numId w:val="3"/>
        </w:numPr>
      </w:pPr>
      <w:r>
        <w:t>C</w:t>
      </w:r>
      <w:r w:rsidRPr="00D1611D">
        <w:t>onsommation de drogues (drogue ou alcool)</w:t>
      </w:r>
      <w:r>
        <w:t> ;</w:t>
      </w:r>
    </w:p>
    <w:p w14:paraId="78A1B92C" w14:textId="4614E404" w:rsidR="00D1611D" w:rsidRDefault="00D1611D" w:rsidP="00D1611D">
      <w:pPr>
        <w:pStyle w:val="Paragraphedeliste"/>
        <w:numPr>
          <w:ilvl w:val="0"/>
          <w:numId w:val="3"/>
        </w:numPr>
      </w:pPr>
      <w:r>
        <w:t>A</w:t>
      </w:r>
      <w:r w:rsidRPr="00D1611D">
        <w:t>ntécédents d’incarcération</w:t>
      </w:r>
      <w:r>
        <w:t> ;</w:t>
      </w:r>
    </w:p>
    <w:p w14:paraId="14492E3F" w14:textId="2E02EDED" w:rsidR="00D1611D" w:rsidRDefault="00D1611D" w:rsidP="00D1611D">
      <w:pPr>
        <w:pStyle w:val="Paragraphedeliste"/>
        <w:numPr>
          <w:ilvl w:val="0"/>
          <w:numId w:val="3"/>
        </w:numPr>
      </w:pPr>
      <w:r w:rsidRPr="00D1611D">
        <w:t>T</w:t>
      </w:r>
      <w:r w:rsidRPr="00D1611D">
        <w:t>ravail</w:t>
      </w:r>
      <w:r>
        <w:t>leurs et travailleuses</w:t>
      </w:r>
      <w:r w:rsidRPr="00D1611D">
        <w:t xml:space="preserve"> du sexe</w:t>
      </w:r>
      <w:r>
        <w:t> ;</w:t>
      </w:r>
    </w:p>
    <w:p w14:paraId="1853454C" w14:textId="77777777" w:rsidR="00D1611D" w:rsidRDefault="00D1611D" w:rsidP="00D1611D">
      <w:pPr>
        <w:pStyle w:val="Paragraphedeliste"/>
        <w:numPr>
          <w:ilvl w:val="0"/>
          <w:numId w:val="3"/>
        </w:numPr>
      </w:pPr>
      <w:r>
        <w:t>A</w:t>
      </w:r>
      <w:r w:rsidRPr="00D1611D">
        <w:t xml:space="preserve">ntécédents d’IST </w:t>
      </w:r>
    </w:p>
    <w:p w14:paraId="28DA762C" w14:textId="22304FC7" w:rsidR="00D1611D" w:rsidRDefault="00D1611D" w:rsidP="00D1611D">
      <w:pPr>
        <w:pStyle w:val="Paragraphedeliste"/>
        <w:numPr>
          <w:ilvl w:val="0"/>
          <w:numId w:val="3"/>
        </w:numPr>
      </w:pPr>
      <w:r>
        <w:t>Des facteurs de vulnérabilité sociale.</w:t>
      </w:r>
    </w:p>
    <w:p w14:paraId="00A2AAA4" w14:textId="77777777" w:rsidR="00A341B0" w:rsidRDefault="00A341B0" w:rsidP="00A341B0">
      <w:pPr>
        <w:pStyle w:val="Titre1"/>
      </w:pPr>
      <w:r w:rsidRPr="00A341B0">
        <w:t>Qu'est-ce que c'est la syphilis</w:t>
      </w:r>
      <w:r w:rsidR="004636C4">
        <w:t> ?</w:t>
      </w:r>
    </w:p>
    <w:p w14:paraId="1519878A" w14:textId="77777777" w:rsidR="00442EDB" w:rsidRDefault="00442EDB" w:rsidP="00A341B0"/>
    <w:p w14:paraId="7B78F44C" w14:textId="1729F646" w:rsidR="00553D20" w:rsidRDefault="00442EDB" w:rsidP="00A341B0">
      <w:r>
        <w:rPr>
          <w:noProof/>
        </w:rPr>
        <mc:AlternateContent>
          <mc:Choice Requires="wpg">
            <w:drawing>
              <wp:inline distT="0" distB="0" distL="0" distR="0" wp14:anchorId="3FD990EE" wp14:editId="0D680912">
                <wp:extent cx="3724275" cy="4939665"/>
                <wp:effectExtent l="0" t="0" r="9525" b="0"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4939665"/>
                          <a:chOff x="0" y="0"/>
                          <a:chExt cx="3724275" cy="493966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Zone de texte 18"/>
                        <wps:cNvSpPr txBox="1"/>
                        <wps:spPr>
                          <a:xfrm>
                            <a:off x="0" y="4572000"/>
                            <a:ext cx="3724275" cy="3676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F8CD0F" w14:textId="5BF92883" w:rsidR="00442EDB" w:rsidRPr="00442EDB" w:rsidRDefault="00442EDB" w:rsidP="00442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442ED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9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990EE" id="Groupe 19" o:spid="_x0000_s1032" style="width:293.25pt;height:388.95pt;mso-position-horizontal-relative:char;mso-position-vertical-relative:line" coordsize="37242,493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">
                <v:shape id="Image 17" o:spid="_x0000_s1033" type="#_x0000_t75" style="position:absolute;width:37242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">
                  <v:imagedata r:id="rId30" o:title=""/>
                </v:shape>
                <v:shape id="Zone de texte 18" o:spid="_x0000_s1034" type="#_x0000_t202" style="position:absolute;top:45720;width:37242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7BF8CD0F" w14:textId="5BF92883" w:rsidR="00442EDB" w:rsidRPr="00442EDB" w:rsidRDefault="00442EDB" w:rsidP="00442E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442EDB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32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70AF6">
        <w:t>La syphilis</w:t>
      </w:r>
      <w:r w:rsidR="00261836">
        <w:t>, populairement appelée « vérole » est</w:t>
      </w:r>
      <w:r w:rsidR="00A341B0">
        <w:t xml:space="preserve"> une </w:t>
      </w:r>
      <w:r w:rsidR="00553D20">
        <w:t>infection</w:t>
      </w:r>
      <w:r w:rsidR="00A341B0">
        <w:t xml:space="preserve"> sexuellement transmissible extrêmement contagieuse, </w:t>
      </w:r>
      <w:r w:rsidR="00261836">
        <w:t xml:space="preserve">ayant pour origine </w:t>
      </w:r>
      <w:r>
        <w:t>une bactérie</w:t>
      </w:r>
      <w:r w:rsidR="00553D20">
        <w:t>, le tréponème.</w:t>
      </w:r>
    </w:p>
    <w:p w14:paraId="45E6C112" w14:textId="77777777" w:rsidR="00442EDB" w:rsidRDefault="00A341B0" w:rsidP="00A341B0">
      <w:r>
        <w:t xml:space="preserve"> Elle se transmet essentiellement par rapport sexuel même si on a décrit des transmission</w:t>
      </w:r>
      <w:r w:rsidR="003F3C63">
        <w:t>s</w:t>
      </w:r>
      <w:r>
        <w:t xml:space="preserve"> non sexuelle</w:t>
      </w:r>
      <w:r w:rsidR="003F3C63">
        <w:t>s.</w:t>
      </w:r>
      <w:r>
        <w:t xml:space="preserve"> </w:t>
      </w:r>
      <w:r w:rsidR="003F3C63">
        <w:t>C’est</w:t>
      </w:r>
      <w:r>
        <w:t xml:space="preserve"> le cas de </w:t>
      </w:r>
      <w:r w:rsidR="00EA201E">
        <w:t>ce couple d’acrobates</w:t>
      </w:r>
      <w:r w:rsidR="003F3C63">
        <w:t xml:space="preserve">, </w:t>
      </w:r>
      <w:r w:rsidR="00EA201E">
        <w:t xml:space="preserve">dont </w:t>
      </w:r>
      <w:r w:rsidR="00C510D8">
        <w:t>l’une</w:t>
      </w:r>
      <w:r w:rsidR="00EA201E">
        <w:t xml:space="preserve"> était </w:t>
      </w:r>
      <w:r w:rsidR="003F3C63">
        <w:t>porteuse de la syphilis. D</w:t>
      </w:r>
      <w:r>
        <w:t>ans leurs acrobaties</w:t>
      </w:r>
      <w:r w:rsidR="003F3C63">
        <w:t xml:space="preserve">, </w:t>
      </w:r>
      <w:r w:rsidR="00C510D8">
        <w:t xml:space="preserve">Madame, </w:t>
      </w:r>
      <w:r w:rsidR="00EA201E">
        <w:t>en montant</w:t>
      </w:r>
      <w:r>
        <w:t xml:space="preserve"> </w:t>
      </w:r>
      <w:r w:rsidR="003F3C63">
        <w:t xml:space="preserve">sur les épaules de </w:t>
      </w:r>
      <w:r>
        <w:t>son partenaire</w:t>
      </w:r>
      <w:r w:rsidR="00C510D8">
        <w:t>,</w:t>
      </w:r>
      <w:r w:rsidR="003F3C63">
        <w:t xml:space="preserve"> </w:t>
      </w:r>
      <w:r w:rsidR="00EA201E">
        <w:t>a</w:t>
      </w:r>
      <w:r>
        <w:t xml:space="preserve"> transmis la maladie au niveau de la nuque de </w:t>
      </w:r>
      <w:r w:rsidR="003F3C63">
        <w:t>Monsieur</w:t>
      </w:r>
      <w:r w:rsidR="00EA201E">
        <w:t xml:space="preserve"> via ses sécrétions vaginales.</w:t>
      </w:r>
    </w:p>
    <w:p w14:paraId="6A40F394" w14:textId="4089BB5C" w:rsidR="00A341B0" w:rsidRDefault="00207232" w:rsidP="00A341B0">
      <w:r>
        <w:t>Avec la crainte du sida</w:t>
      </w:r>
      <w:r w:rsidR="00A341B0">
        <w:t xml:space="preserve"> et la prise </w:t>
      </w:r>
      <w:r w:rsidR="00EA201E">
        <w:t>de</w:t>
      </w:r>
      <w:r w:rsidR="00A341B0">
        <w:t xml:space="preserve"> conscience du risque de </w:t>
      </w:r>
      <w:r w:rsidR="00C510D8">
        <w:t>MST,</w:t>
      </w:r>
      <w:r w:rsidR="00A341B0">
        <w:t xml:space="preserve"> le nombre de syphilis a considérablement diminué</w:t>
      </w:r>
      <w:r>
        <w:t xml:space="preserve"> grâce à</w:t>
      </w:r>
      <w:r w:rsidR="00A341B0">
        <w:t xml:space="preserve"> </w:t>
      </w:r>
      <w:r>
        <w:t xml:space="preserve">l'usage du préservatif, à tel </w:t>
      </w:r>
      <w:r w:rsidR="00A341B0">
        <w:t>point que dans les années 2000</w:t>
      </w:r>
      <w:r>
        <w:t xml:space="preserve">, </w:t>
      </w:r>
      <w:proofErr w:type="gramStart"/>
      <w:r>
        <w:t>on  la</w:t>
      </w:r>
      <w:proofErr w:type="gramEnd"/>
      <w:r>
        <w:t xml:space="preserve"> pensait</w:t>
      </w:r>
      <w:r w:rsidR="00A341B0">
        <w:t xml:space="preserve"> disparu</w:t>
      </w:r>
      <w:r>
        <w:t>e</w:t>
      </w:r>
      <w:r w:rsidR="00A341B0">
        <w:t xml:space="preserve">. </w:t>
      </w:r>
      <w:r>
        <w:t>Mais</w:t>
      </w:r>
      <w:r w:rsidR="00A341B0">
        <w:t xml:space="preserve"> la syphilis est toujours là.</w:t>
      </w:r>
    </w:p>
    <w:p w14:paraId="58CD76C4" w14:textId="77777777" w:rsidR="006E12D0" w:rsidRDefault="00972A75" w:rsidP="006E12D0">
      <w:r>
        <w:t>Je commence à voir de plus en plus de patients porteurs de syphilis, a</w:t>
      </w:r>
      <w:r w:rsidR="006E12D0">
        <w:t>lors</w:t>
      </w:r>
      <w:r>
        <w:t xml:space="preserve"> que durant mon internat je n'en ai</w:t>
      </w:r>
      <w:r w:rsidR="006E12D0">
        <w:t xml:space="preserve"> pratiquement pas vu ni rencontré. </w:t>
      </w:r>
      <w:r w:rsidR="002C041C">
        <w:t xml:space="preserve">Les statistiques  montrent il s'agit essentiellement d’hommes qui ont des relations sexuelles avec des hommes. </w:t>
      </w:r>
      <w:r w:rsidR="006E12D0">
        <w:t xml:space="preserve">Les évolutions </w:t>
      </w:r>
      <w:r w:rsidR="00684B2A">
        <w:t>dans la connaissance</w:t>
      </w:r>
      <w:r w:rsidR="006E12D0">
        <w:t xml:space="preserve"> du virus du sida</w:t>
      </w:r>
      <w:r w:rsidR="00684B2A">
        <w:t xml:space="preserve"> (VIH)</w:t>
      </w:r>
      <w:r w:rsidR="006E12D0">
        <w:t>, l'efficacité des trithérapie</w:t>
      </w:r>
      <w:r w:rsidR="00684B2A">
        <w:t xml:space="preserve">s </w:t>
      </w:r>
      <w:r w:rsidR="006E12D0">
        <w:t>sans oublier le fameux prêt</w:t>
      </w:r>
      <w:r w:rsidR="00684B2A">
        <w:t>re</w:t>
      </w:r>
      <w:r w:rsidR="006E12D0">
        <w:t>, pousse</w:t>
      </w:r>
      <w:r w:rsidR="00684B2A">
        <w:t>nt de plus en plus d’</w:t>
      </w:r>
      <w:r w:rsidR="006E12D0">
        <w:t xml:space="preserve">hommes  </w:t>
      </w:r>
      <w:r w:rsidR="00684B2A">
        <w:t>à ne</w:t>
      </w:r>
      <w:r w:rsidR="006E12D0">
        <w:t xml:space="preserve"> plus utiliser</w:t>
      </w:r>
      <w:r w:rsidR="00684B2A">
        <w:t xml:space="preserve"> de</w:t>
      </w:r>
      <w:r w:rsidR="006E12D0">
        <w:t xml:space="preserve"> préservatifs. </w:t>
      </w:r>
      <w:r w:rsidR="00B35522">
        <w:t xml:space="preserve">Certains jouent même à la roulette russe en </w:t>
      </w:r>
      <w:r w:rsidR="009540A7">
        <w:t>ayant</w:t>
      </w:r>
      <w:r w:rsidR="00B35522">
        <w:t xml:space="preserve"> connaissance des risques</w:t>
      </w:r>
      <w:r w:rsidR="009540A7">
        <w:t>,</w:t>
      </w:r>
      <w:r w:rsidR="00B35522">
        <w:t xml:space="preserve"> </w:t>
      </w:r>
      <w:r w:rsidR="006E12D0">
        <w:t xml:space="preserve"> </w:t>
      </w:r>
      <w:r w:rsidR="00B35522">
        <w:t xml:space="preserve">pour </w:t>
      </w:r>
      <w:r w:rsidR="006E12D0">
        <w:t xml:space="preserve">une sexualité plus </w:t>
      </w:r>
      <w:r w:rsidR="00B35522">
        <w:t>« </w:t>
      </w:r>
      <w:proofErr w:type="spellStart"/>
      <w:r w:rsidR="006E12D0">
        <w:t>adrénaliné</w:t>
      </w:r>
      <w:r w:rsidR="00B35522">
        <w:t>e</w:t>
      </w:r>
      <w:proofErr w:type="spellEnd"/>
      <w:r w:rsidR="00B35522">
        <w:t> »</w:t>
      </w:r>
      <w:r w:rsidR="006E12D0">
        <w:t xml:space="preserve">. Ces statistiques sont inquiétantes à la fois pour la syphilis mais également pour d'autres </w:t>
      </w:r>
      <w:r w:rsidR="009540A7">
        <w:t>MST</w:t>
      </w:r>
      <w:r w:rsidR="006E12D0">
        <w:t xml:space="preserve"> comme la gonorrhée et avec l'arrivée</w:t>
      </w:r>
      <w:r w:rsidR="009540A7">
        <w:t xml:space="preserve"> notamment</w:t>
      </w:r>
      <w:r w:rsidR="006E12D0">
        <w:t xml:space="preserve"> des souches bactériennes résistantes aux antibiotiques habituels.</w:t>
      </w:r>
    </w:p>
    <w:p w14:paraId="5D521CA9" w14:textId="77777777" w:rsidR="006E12D0" w:rsidRDefault="006E12D0" w:rsidP="006E12D0">
      <w:pPr>
        <w:pStyle w:val="Titre1"/>
      </w:pPr>
      <w:r>
        <w:t xml:space="preserve">Préservatif et </w:t>
      </w:r>
      <w:proofErr w:type="spellStart"/>
      <w:r>
        <w:t>PReP</w:t>
      </w:r>
      <w:proofErr w:type="spellEnd"/>
      <w:r>
        <w:tab/>
      </w:r>
    </w:p>
    <w:p w14:paraId="0C9BEC52" w14:textId="77777777" w:rsidR="006761B7" w:rsidRDefault="00442EDB" w:rsidP="006E12D0">
      <w:r>
        <w:rPr>
          <w:noProof/>
        </w:rPr>
        <mc:AlternateContent>
          <mc:Choice Requires="wpg">
            <w:drawing>
              <wp:inline distT="0" distB="0" distL="0" distR="0" wp14:anchorId="707A6B64" wp14:editId="18063F4C">
                <wp:extent cx="13004800" cy="8965565"/>
                <wp:effectExtent l="0" t="0" r="6350" b="6985"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0" cy="8965565"/>
                          <a:chOff x="0" y="0"/>
                          <a:chExt cx="13004800" cy="89655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0" cy="859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0" y="8597900"/>
                            <a:ext cx="13004800" cy="3676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ABF517" w14:textId="53051710" w:rsidR="00442EDB" w:rsidRPr="00442EDB" w:rsidRDefault="00442EDB" w:rsidP="00442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442ED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36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A6B64" id="Groupe 22" o:spid="_x0000_s1035" style="width:1024pt;height:705.95pt;mso-position-horizontal-relative:char;mso-position-vertical-relative:line" coordsize="130048,896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">
                <v:shape id="Image 20" o:spid="_x0000_s1036" type="#_x0000_t75" style="position:absolute;width:130048;height:85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">
                  <v:imagedata r:id="rId37" o:title=""/>
                </v:shape>
                <v:shape id="Zone de texte 21" o:spid="_x0000_s1037" type="#_x0000_t202" style="position:absolute;top:85979;width:13004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14:paraId="74ABF517" w14:textId="53051710" w:rsidR="00442EDB" w:rsidRPr="00442EDB" w:rsidRDefault="00442EDB" w:rsidP="00442E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442EDB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39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58C346" w14:textId="112C97BC" w:rsidR="006761B7" w:rsidRDefault="00D1611D" w:rsidP="006E12D0">
      <w:hyperlink r:id="rId40" w:history="1">
        <w:proofErr w:type="spellStart"/>
        <w:r w:rsidR="006E12D0" w:rsidRPr="00D1611D">
          <w:rPr>
            <w:rStyle w:val="Lienhypertexte"/>
            <w:b/>
          </w:rPr>
          <w:t>PReP</w:t>
        </w:r>
        <w:proofErr w:type="spellEnd"/>
        <w:r w:rsidR="006E12D0" w:rsidRPr="00D1611D">
          <w:rPr>
            <w:rStyle w:val="Lienhypertexte"/>
          </w:rPr>
          <w:t xml:space="preserve"> </w:t>
        </w:r>
      </w:hyperlink>
      <w:bookmarkStart w:id="0" w:name="_GoBack"/>
      <w:bookmarkEnd w:id="0"/>
      <w:r w:rsidR="00CD54AA">
        <w:t xml:space="preserve"> o</w:t>
      </w:r>
      <w:r w:rsidR="006E12D0" w:rsidRPr="006E12D0">
        <w:t>u prophylaxie après exposition</w:t>
      </w:r>
      <w:r w:rsidR="00CD54AA">
        <w:t xml:space="preserve"> est</w:t>
      </w:r>
      <w:r w:rsidR="006E12D0" w:rsidRPr="006E12D0">
        <w:t xml:space="preserve"> un traitement qui doit être pris de manière quotidienne afin d'éviter de se faire contaminer. </w:t>
      </w:r>
      <w:r w:rsidR="003109C5" w:rsidRPr="006E12D0">
        <w:t>Elle s'adresse uniquement au</w:t>
      </w:r>
      <w:r w:rsidR="003109C5">
        <w:t>x</w:t>
      </w:r>
      <w:r w:rsidR="003109C5" w:rsidRPr="006E12D0">
        <w:t xml:space="preserve"> séronégatif</w:t>
      </w:r>
      <w:r w:rsidR="003109C5">
        <w:t>s</w:t>
      </w:r>
      <w:r w:rsidR="003109C5" w:rsidRPr="006E12D0">
        <w:t xml:space="preserve"> qui sont exposés au VIH. </w:t>
      </w:r>
      <w:r w:rsidR="006E12D0" w:rsidRPr="006E12D0">
        <w:t>Il s'agit d'un moyen de prévention efficace</w:t>
      </w:r>
      <w:r w:rsidR="003109C5">
        <w:t xml:space="preserve"> mais </w:t>
      </w:r>
      <w:r w:rsidR="006E12D0" w:rsidRPr="006E12D0">
        <w:t>qui ne protège</w:t>
      </w:r>
      <w:r w:rsidR="000138DE">
        <w:t xml:space="preserve"> que contre le virus d</w:t>
      </w:r>
      <w:r w:rsidR="003109C5">
        <w:t>u sida.</w:t>
      </w:r>
      <w:r w:rsidR="006761B7">
        <w:t xml:space="preserve"> Cette prophylaxie à complétement changé la sexualité des personnes à risque (essentiellement des HSH mais également des femmes). Et je n’ai pas contredire, le Dr </w:t>
      </w:r>
      <w:r w:rsidR="006761B7" w:rsidRPr="006761B7">
        <w:t>Alexandre Aslan</w:t>
      </w:r>
      <w:r w:rsidR="006761B7">
        <w:t xml:space="preserve">, médecin infectiologue à </w:t>
      </w:r>
      <w:proofErr w:type="gramStart"/>
      <w:r w:rsidR="006761B7">
        <w:t xml:space="preserve">l’ </w:t>
      </w:r>
      <w:r w:rsidR="006761B7" w:rsidRPr="006761B7">
        <w:t>Hôpital</w:t>
      </w:r>
      <w:proofErr w:type="gramEnd"/>
      <w:r w:rsidR="006761B7" w:rsidRPr="006761B7">
        <w:t xml:space="preserve"> Saint Louis </w:t>
      </w:r>
      <w:proofErr w:type="spellStart"/>
      <w:r w:rsidR="006761B7" w:rsidRPr="006761B7">
        <w:t>Aphp</w:t>
      </w:r>
      <w:proofErr w:type="spellEnd"/>
      <w:r w:rsidR="006761B7" w:rsidRPr="006761B7">
        <w:t xml:space="preserve"> (A.</w:t>
      </w:r>
      <w:r w:rsidR="006761B7">
        <w:t>P</w:t>
      </w:r>
      <w:r w:rsidR="006761B7" w:rsidRPr="006761B7">
        <w:t>.- H.</w:t>
      </w:r>
      <w:r w:rsidR="006761B7">
        <w:t>P</w:t>
      </w:r>
      <w:r w:rsidR="006761B7" w:rsidRPr="006761B7">
        <w:t>.) Saint Louis</w:t>
      </w:r>
      <w:r w:rsidR="006761B7">
        <w:t xml:space="preserve"> dans les service des </w:t>
      </w:r>
      <w:r w:rsidR="006761B7" w:rsidRPr="006761B7">
        <w:t>maladies infectieuses, parasitaires et tropicales</w:t>
      </w:r>
      <w:r w:rsidR="006761B7">
        <w:t>, qui affirme que :</w:t>
      </w:r>
    </w:p>
    <w:p w14:paraId="0468951B" w14:textId="266489E4" w:rsidR="006761B7" w:rsidRDefault="006761B7" w:rsidP="006761B7">
      <w:pPr>
        <w:pStyle w:val="Citation"/>
      </w:pPr>
      <w:r w:rsidRPr="006761B7">
        <w:t xml:space="preserve">"Sur le VIH, la </w:t>
      </w:r>
      <w:proofErr w:type="spellStart"/>
      <w:r w:rsidRPr="006761B7">
        <w:t>PrEP</w:t>
      </w:r>
      <w:proofErr w:type="spellEnd"/>
      <w:r w:rsidRPr="006761B7">
        <w:t xml:space="preserve"> (pour prophylaxie </w:t>
      </w:r>
      <w:proofErr w:type="spellStart"/>
      <w:r w:rsidRPr="006761B7">
        <w:t>pré-exposition</w:t>
      </w:r>
      <w:proofErr w:type="spellEnd"/>
      <w:r w:rsidRPr="006761B7">
        <w:t>) est plus efficace que le préservatif"</w:t>
      </w:r>
      <w:r>
        <w:t>.</w:t>
      </w:r>
    </w:p>
    <w:p w14:paraId="7B192C3C" w14:textId="77777777" w:rsidR="006761B7" w:rsidRDefault="006761B7" w:rsidP="006761B7">
      <w:r>
        <w:t xml:space="preserve">C’est une avancée importante, le </w:t>
      </w:r>
      <w:hyperlink r:id="rId41" w:history="1">
        <w:proofErr w:type="spellStart"/>
        <w:r w:rsidRPr="006761B7">
          <w:rPr>
            <w:rStyle w:val="Lienhypertexte"/>
          </w:rPr>
          <w:t>PReP</w:t>
        </w:r>
        <w:proofErr w:type="spellEnd"/>
        <w:r w:rsidRPr="006761B7">
          <w:rPr>
            <w:rStyle w:val="Lienhypertexte"/>
          </w:rPr>
          <w:t xml:space="preserve"> avec </w:t>
        </w:r>
        <w:r w:rsidRPr="006761B7">
          <w:rPr>
            <w:rStyle w:val="Lienhypertexte"/>
          </w:rPr>
          <w:t>la levée d'"une épée de Damoclès"</w:t>
        </w:r>
        <w:r w:rsidRPr="006761B7">
          <w:rPr>
            <w:rStyle w:val="Lienhypertexte"/>
          </w:rPr>
          <w:t>.</w:t>
        </w:r>
      </w:hyperlink>
      <w:r>
        <w:t xml:space="preserve"> </w:t>
      </w:r>
    </w:p>
    <w:p w14:paraId="322268F8" w14:textId="29D32523" w:rsidR="006E12D0" w:rsidRDefault="006761B7" w:rsidP="006E12D0">
      <w:r>
        <w:t xml:space="preserve">Mais la </w:t>
      </w:r>
      <w:proofErr w:type="spellStart"/>
      <w:r>
        <w:t>PReP</w:t>
      </w:r>
      <w:proofErr w:type="spellEnd"/>
      <w:r>
        <w:t xml:space="preserve"> n’est pas en concurrence avec le préservatif, mais plutôt les deux moyens devraient se compléter. Or, d</w:t>
      </w:r>
      <w:r w:rsidR="00E679A1">
        <w:t>e</w:t>
      </w:r>
      <w:r w:rsidR="006E12D0" w:rsidRPr="006E12D0">
        <w:t xml:space="preserve"> très nombreuses personnes oublie</w:t>
      </w:r>
      <w:r w:rsidR="003109C5">
        <w:t>nt</w:t>
      </w:r>
      <w:r w:rsidR="006E12D0" w:rsidRPr="006E12D0">
        <w:t xml:space="preserve"> la nécessité d'utiliser un préservatif </w:t>
      </w:r>
      <w:r w:rsidR="003109C5">
        <w:t xml:space="preserve">pour se </w:t>
      </w:r>
      <w:r w:rsidR="00035A7A">
        <w:t>protéger des autres IST,</w:t>
      </w:r>
      <w:r>
        <w:t xml:space="preserve"> </w:t>
      </w:r>
      <w:r w:rsidR="006E12D0" w:rsidRPr="006E12D0">
        <w:t xml:space="preserve">ce qui explique aujourd'hui la </w:t>
      </w:r>
      <w:r w:rsidR="00035A7A">
        <w:t>recrudescence</w:t>
      </w:r>
      <w:r w:rsidR="006E12D0" w:rsidRPr="006E12D0">
        <w:t xml:space="preserve"> de la sy</w:t>
      </w:r>
      <w:r w:rsidR="00F6412A">
        <w:t>philis et de la gonorrhée dans d</w:t>
      </w:r>
      <w:r w:rsidR="006E12D0" w:rsidRPr="006E12D0">
        <w:t xml:space="preserve">es pays comme la </w:t>
      </w:r>
      <w:r w:rsidR="00F6412A">
        <w:t>France,</w:t>
      </w:r>
      <w:r w:rsidR="006E12D0" w:rsidRPr="006E12D0">
        <w:t xml:space="preserve"> </w:t>
      </w:r>
      <w:proofErr w:type="gramStart"/>
      <w:r w:rsidR="006E12D0" w:rsidRPr="006E12D0">
        <w:t xml:space="preserve">l'Allemagne </w:t>
      </w:r>
      <w:r w:rsidR="00F6412A">
        <w:t>,</w:t>
      </w:r>
      <w:r w:rsidR="006E12D0" w:rsidRPr="006E12D0">
        <w:t>l'Islande</w:t>
      </w:r>
      <w:proofErr w:type="gramEnd"/>
      <w:r w:rsidR="006E12D0" w:rsidRPr="006E12D0">
        <w:t xml:space="preserve"> etc.</w:t>
      </w:r>
    </w:p>
    <w:p w14:paraId="6D21C94F" w14:textId="77777777" w:rsidR="006E12D0" w:rsidRDefault="001156F0" w:rsidP="001156F0">
      <w:pPr>
        <w:pStyle w:val="Titre1"/>
      </w:pPr>
      <w:r>
        <w:t xml:space="preserve">Syphilis - </w:t>
      </w:r>
      <w:r w:rsidR="006E12D0">
        <w:t>La maladie.</w:t>
      </w:r>
    </w:p>
    <w:p w14:paraId="4434C606" w14:textId="756D621B" w:rsidR="001156F0" w:rsidRDefault="006E12D0" w:rsidP="006E12D0">
      <w:r>
        <w:t xml:space="preserve">La syphilis </w:t>
      </w:r>
      <w:r w:rsidR="006761B7">
        <w:t xml:space="preserve">n’est pas une infections sexuellement transmissible banale. Elle </w:t>
      </w:r>
      <w:r>
        <w:t xml:space="preserve">évolue en plusieurs </w:t>
      </w:r>
      <w:r w:rsidRPr="001156F0">
        <w:rPr>
          <w:b/>
        </w:rPr>
        <w:t>stades successifs</w:t>
      </w:r>
      <w:r>
        <w:t xml:space="preserve"> avec un stade primaire lors de la contamination. </w:t>
      </w:r>
    </w:p>
    <w:p w14:paraId="379DA46E" w14:textId="77777777" w:rsidR="001156F0" w:rsidRDefault="001156F0" w:rsidP="001156F0">
      <w:pPr>
        <w:pStyle w:val="Titre2"/>
      </w:pPr>
      <w:r>
        <w:t>Syphilis primaire</w:t>
      </w:r>
    </w:p>
    <w:p w14:paraId="16378AAD" w14:textId="77777777" w:rsidR="00442EDB" w:rsidRDefault="00442EDB" w:rsidP="006E12D0">
      <w:r>
        <w:rPr>
          <w:noProof/>
        </w:rPr>
        <mc:AlternateContent>
          <mc:Choice Requires="wpg">
            <w:drawing>
              <wp:inline distT="0" distB="0" distL="0" distR="0" wp14:anchorId="4B989FC3" wp14:editId="02A95B9A">
                <wp:extent cx="5425440" cy="4756829"/>
                <wp:effectExtent l="0" t="0" r="3810" b="5715"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0" cy="4756829"/>
                          <a:chOff x="0" y="0"/>
                          <a:chExt cx="2880360" cy="252539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00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Zone de texte 24"/>
                        <wps:cNvSpPr txBox="1"/>
                        <wps:spPr>
                          <a:xfrm>
                            <a:off x="0" y="2008505"/>
                            <a:ext cx="2880360" cy="516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1A8E39" w14:textId="4B2EAF48" w:rsidR="00442EDB" w:rsidRPr="00442EDB" w:rsidRDefault="00442EDB" w:rsidP="00442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442ED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45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89FC3" id="Groupe 25" o:spid="_x0000_s1038" style="width:427.2pt;height:374.55pt;mso-position-horizontal-relative:char;mso-position-vertical-relative:line" coordsize="28803,252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0VilBob3Rvc2hvcCAz&#10;LjAAOEJJTQQlAAAAAAAQWnx3xZpSO4ArzL0UUJTESThCSU0EOgAAAAABIwAAABAAAAABAAAAAAAL&#10;cHJpbnRPdXRwdXQAAAAFAAAAAFBzdFNib29sAQAAAABJbnRlZW51bQAAAABJbnRlAAAAAENscm0A&#10;AAAPcHJpbnRTaXh0ZWVuQml0Ym9vbAAAAAALcHJpbnRlck5hbWVURVhUAAAAIABcAFwAUAA2AFcA&#10;VgAtAFAAUgBTAEEARgBDADAAMgBcAEIATQBKAFAAcgBpAG4AdABfAEMAbwBsAG8AdQBy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B4OEJJTQQZAAAAAAAEAAAAHjhCSU0D8wAAAAAACQAAAAAAAAAAAQA4QklNBAoAAAAAAAEA&#10;ADhCSU0ECwAAAAAAOWh0dHA6Ly93d3cuc2NpZW5jZXBob3RvLmNvbS9zZWFyY2g/c2VhcmNoc3Ry&#10;aW5nPU04NjIvMDAyO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pMAAAAAUmdodGxvbmcAAAOx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MQgAAAAEAAACgAAAAcAAAAeAAANIAAAAM&#10;JgAYAAH/2P/tAAxBZG9iZV9DTQAB/+4ADkFkb2JlAGSAAAAAAf/bAIQADAgICAkIDAkJDBELCgsR&#10;FQ8MDA8VGBMTFRMTGBEMDAwMDAwRDAwMDAwMDAwMDAwMDAwMDAwMDAwMDAwMDAwMDAENCwsNDg0Q&#10;Dg4QFA4ODhQUDg4ODhQRDAwMDAwREQwMDAwMDBEMDAwMDAwMDAwMDAwMDAwMDAwMDAwMDAwMDAwM&#10;/8AAEQgAc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JjOGUzYTQyLWIwOTUtODU0Ny1hNjg5LTc2ZDEyNThhN2FkODwv&#10;c3RFdnQ6aW5zdGFuY2VJRD4KICAgICAgICAgICAgICAgICAgPHN0RXZ0OndoZW4+MjAxOS0wNi0y&#10;NlQwOTo0MTowMiswMTowMDwvc3RFdnQ6d2hlbj4KICAgICAgICAgICAgICAgICAgPHN0RXZ0OnNv&#10;ZnR3YXJlQWdlbnQ+QWRvYmUgUGhvdG9zaG9wIENDIDIwMTkgKFdpbmRvd3M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anBlZyB0byBpbWFnZS90aWZm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">
                <v:shape id="Image 23" o:spid="_x0000_s1039" type="#_x0000_t75" style="position:absolute;width:28803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">
                  <v:imagedata r:id="rId46" o:title=""/>
                </v:shape>
                <v:shape id="Zone de texte 24" o:spid="_x0000_s1040" type="#_x0000_t202" style="position:absolute;top:20085;width:28803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5A1A8E39" w14:textId="4B2EAF48" w:rsidR="00442EDB" w:rsidRPr="00442EDB" w:rsidRDefault="00442EDB" w:rsidP="00442E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7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442EDB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48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B9D80B" w14:textId="27F8FE11" w:rsidR="006E12D0" w:rsidRDefault="00F6412A" w:rsidP="006E12D0">
      <w:r>
        <w:t>Généralement</w:t>
      </w:r>
      <w:r w:rsidR="006E12D0">
        <w:t xml:space="preserve"> trois semaines après un </w:t>
      </w:r>
      <w:r>
        <w:t>rapport sexuel contaminant apparaît</w:t>
      </w:r>
      <w:r w:rsidR="006E12D0">
        <w:t xml:space="preserve"> une petite plaie creuse</w:t>
      </w:r>
      <w:r>
        <w:t>,</w:t>
      </w:r>
      <w:r w:rsidR="006E12D0">
        <w:t xml:space="preserve"> dure </w:t>
      </w:r>
      <w:r>
        <w:t xml:space="preserve">et </w:t>
      </w:r>
      <w:r w:rsidRPr="0097417C">
        <w:rPr>
          <w:b/>
        </w:rPr>
        <w:t>indolore</w:t>
      </w:r>
      <w:r w:rsidR="006E12D0">
        <w:t xml:space="preserve"> qu'on appelle le </w:t>
      </w:r>
      <w:r w:rsidR="006E12D0" w:rsidRPr="0097417C">
        <w:rPr>
          <w:b/>
        </w:rPr>
        <w:t>chancre d'inoculation</w:t>
      </w:r>
      <w:r w:rsidR="006E12D0">
        <w:t xml:space="preserve">. </w:t>
      </w:r>
      <w:r>
        <w:t>Elle se situe</w:t>
      </w:r>
      <w:r w:rsidR="006E12D0">
        <w:t xml:space="preserve"> essentiellement au niveau des muqueuses du gland, du fourreau de la verge ou du frein, des grandes lèvres, des lèvres, langue etc. Il y a aussi quasiment toujours un </w:t>
      </w:r>
      <w:r w:rsidR="006E12D0" w:rsidRPr="0097417C">
        <w:rPr>
          <w:b/>
        </w:rPr>
        <w:t xml:space="preserve">ganglion </w:t>
      </w:r>
      <w:r w:rsidR="00F85079" w:rsidRPr="0097417C">
        <w:rPr>
          <w:b/>
        </w:rPr>
        <w:t>unique</w:t>
      </w:r>
      <w:r w:rsidR="006E12D0" w:rsidRPr="0097417C">
        <w:rPr>
          <w:b/>
        </w:rPr>
        <w:t xml:space="preserve"> inflammatoire toujours indolore</w:t>
      </w:r>
      <w:r w:rsidR="006E12D0">
        <w:t>. Il s'agit de lésions très contagieuse</w:t>
      </w:r>
      <w:r w:rsidR="00F85079">
        <w:t>s</w:t>
      </w:r>
      <w:r w:rsidR="006E12D0">
        <w:t xml:space="preserve"> qu'il faut rapidement</w:t>
      </w:r>
      <w:r w:rsidR="00F85079">
        <w:t xml:space="preserve"> traiter</w:t>
      </w:r>
      <w:r w:rsidR="006E12D0">
        <w:t>. Aujourd'hui</w:t>
      </w:r>
      <w:r w:rsidR="00F85079">
        <w:t>,</w:t>
      </w:r>
      <w:r w:rsidR="006E12D0">
        <w:t xml:space="preserve"> on </w:t>
      </w:r>
      <w:r w:rsidR="00F85079">
        <w:t>peut bénéficier</w:t>
      </w:r>
      <w:r w:rsidR="00E66677">
        <w:t xml:space="preserve">  de manière anonyme, de tests gratuits et d’un entretien médical confidentiel du VIH, des hépatites et des IST dans les</w:t>
      </w:r>
      <w:r w:rsidR="006E12D0">
        <w:t xml:space="preserve"> centres gratuits d'information, de dépistage et de diagnostic. Si le médecin suspecte une syphilis ou en cas de rapport sexuel à risque il proposera d'emblée un bilan sérologique et s'il y a une lésion cutanée un prélèvement local, qui permettra de faire le diagnostic </w:t>
      </w:r>
      <w:r w:rsidR="00E66677">
        <w:t>avec</w:t>
      </w:r>
      <w:r w:rsidR="006E12D0">
        <w:t xml:space="preserve"> certitude.</w:t>
      </w:r>
    </w:p>
    <w:p w14:paraId="35A1EDCC" w14:textId="24FF9D31" w:rsidR="006E12D0" w:rsidRDefault="006E12D0" w:rsidP="001156F0">
      <w:pPr>
        <w:pStyle w:val="Titre2"/>
      </w:pPr>
      <w:r>
        <w:t xml:space="preserve">Le </w:t>
      </w:r>
      <w:r w:rsidR="001156F0">
        <w:t xml:space="preserve">stade </w:t>
      </w:r>
      <w:r>
        <w:t>secondaire</w:t>
      </w:r>
    </w:p>
    <w:p w14:paraId="7D3E14CC" w14:textId="266CE52E" w:rsidR="00442EDB" w:rsidRPr="00442EDB" w:rsidRDefault="00442EDB" w:rsidP="00442EDB">
      <w:r>
        <w:rPr>
          <w:noProof/>
        </w:rPr>
        <mc:AlternateContent>
          <mc:Choice Requires="wpg">
            <w:drawing>
              <wp:inline distT="0" distB="0" distL="0" distR="0" wp14:anchorId="3AA0CBF6" wp14:editId="61C9FF89">
                <wp:extent cx="2880360" cy="2433955"/>
                <wp:effectExtent l="0" t="0" r="0" b="4445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2433955"/>
                          <a:chOff x="0" y="0"/>
                          <a:chExt cx="2880360" cy="243395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17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Zone de texte 27"/>
                        <wps:cNvSpPr txBox="1"/>
                        <wps:spPr>
                          <a:xfrm>
                            <a:off x="0" y="1917065"/>
                            <a:ext cx="2880360" cy="516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4555CD" w14:textId="00099CFB" w:rsidR="00442EDB" w:rsidRPr="00442EDB" w:rsidRDefault="00442EDB" w:rsidP="00442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0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442ED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51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0CBF6" id="Groupe 28" o:spid="_x0000_s1041" style="width:226.8pt;height:191.65pt;mso-position-horizontal-relative:char;mso-position-vertical-relative:line" coordsize="28803,243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BAsAAAAAADlodHRwOi8v&#10;d3d3LnNjaWVuY2VwaG90by5jb20vc2VhcmNoP3NlYXJjaHN0cmluZz1DMDAzLzQ0NTM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NQAAAAYA&#10;AAAAAAAAAAAAAnUAAAOxAAAAAAAAAAEAAAAAAAAAAAAAAAAAAAAAAAAAAQAAAAAAAAAAAAADsQAA&#10;AnUAAAAAAAAAAAAAAAAAAAAAAQAAAAAAAAAAAAAAAAAAAAAAAAAQAAAAAQAAAAAAAG51bGwAAAAC&#10;AAAABmJvdW5kc09iamMAAAABAAAAAAAAUmN0MQAAAAQAAAAAVG9wIGxvbmcAAAAAAAAAAExlZnRs&#10;b25nAAAAAAAAAABCdG9tbG9uZwAAAnUAAAAAUmdodGxvbmcAAAOx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J1AAAAAFJn&#10;aHRsb25nAAADs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">
                <v:shape id="Image 26" o:spid="_x0000_s1042" type="#_x0000_t75" style="position:absolute;width:28803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">
                  <v:imagedata r:id="rId52" o:title=""/>
                </v:shape>
                <v:shape id="Zone de texte 27" o:spid="_x0000_s1043" type="#_x0000_t202" style="position:absolute;top:19170;width:28803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<v:textbox style="mso-fit-shape-to-text:t">
                    <w:txbxContent>
                      <w:p w14:paraId="1E4555CD" w14:textId="00099CFB" w:rsidR="00442EDB" w:rsidRPr="00442EDB" w:rsidRDefault="00442EDB" w:rsidP="00442E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3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442EDB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54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2C6FBF" w14:textId="250B1B63" w:rsidR="001156F0" w:rsidRDefault="00BF778A" w:rsidP="006E12D0">
      <w:r>
        <w:t>Environ un mois après l’apparition du chancre, s</w:t>
      </w:r>
      <w:r w:rsidR="006E12D0">
        <w:t>i cette phase primaire est passé inaperçu</w:t>
      </w:r>
      <w:r w:rsidR="00012A41">
        <w:t>e</w:t>
      </w:r>
      <w:r w:rsidR="006E12D0">
        <w:t xml:space="preserve"> </w:t>
      </w:r>
      <w:r w:rsidR="00012A41">
        <w:t>et n’a pas été traité</w:t>
      </w:r>
      <w:r>
        <w:t>e, la maladie évolue au stade secondaire</w:t>
      </w:r>
      <w:r w:rsidR="006E12D0">
        <w:t xml:space="preserve"> qui peut durer des mois voire trois ans. La bactérie v</w:t>
      </w:r>
      <w:r>
        <w:t>a diffuser dans tout le corps</w:t>
      </w:r>
      <w:r w:rsidR="006E12D0">
        <w:t xml:space="preserve"> à travers les vaisseaux sanguins avec des éruptions multiples</w:t>
      </w:r>
      <w:r w:rsidR="0097417C">
        <w:t xml:space="preserve"> et une évolution en vagues. Tout d’abord il y a des </w:t>
      </w:r>
      <w:r w:rsidR="0097417C" w:rsidRPr="0097417C">
        <w:rPr>
          <w:b/>
        </w:rPr>
        <w:t xml:space="preserve">éruptions </w:t>
      </w:r>
      <w:r w:rsidR="0097417C" w:rsidRPr="0097417C">
        <w:rPr>
          <w:b/>
        </w:rPr>
        <w:t>sans démangeaisons</w:t>
      </w:r>
      <w:r w:rsidR="0097417C">
        <w:t xml:space="preserve"> </w:t>
      </w:r>
      <w:r w:rsidR="0097417C">
        <w:t>sous forme</w:t>
      </w:r>
      <w:r w:rsidR="0097417C" w:rsidRPr="0097417C">
        <w:t xml:space="preserve"> de petites taches rosées sur tout le corps</w:t>
      </w:r>
      <w:r w:rsidR="0097417C">
        <w:t xml:space="preserve"> = </w:t>
      </w:r>
      <w:r w:rsidR="006E12D0" w:rsidRPr="0097417C">
        <w:rPr>
          <w:b/>
        </w:rPr>
        <w:t>la roséole</w:t>
      </w:r>
      <w:r w:rsidR="0097417C">
        <w:t xml:space="preserve">. Cette vague est suivi par la deuxième floraison avec une éruption </w:t>
      </w:r>
      <w:r w:rsidR="0097417C" w:rsidRPr="0097417C">
        <w:t xml:space="preserve">rose cuivrée qui touche </w:t>
      </w:r>
      <w:r w:rsidR="0097417C">
        <w:t>essentiellement le visage, le tronc et ce qui inhabituel la paume et la plante des pied = l</w:t>
      </w:r>
      <w:r w:rsidR="006E12D0">
        <w:t xml:space="preserve">es </w:t>
      </w:r>
      <w:r w:rsidR="006E12D0" w:rsidRPr="0097417C">
        <w:rPr>
          <w:b/>
        </w:rPr>
        <w:t>syphili</w:t>
      </w:r>
      <w:r w:rsidR="00442EDB" w:rsidRPr="0097417C">
        <w:rPr>
          <w:b/>
        </w:rPr>
        <w:t>des</w:t>
      </w:r>
      <w:r w:rsidR="0097417C" w:rsidRPr="0097417C">
        <w:rPr>
          <w:b/>
        </w:rPr>
        <w:t xml:space="preserve"> papuleuses</w:t>
      </w:r>
      <w:r w:rsidR="006E12D0">
        <w:t xml:space="preserve">. </w:t>
      </w:r>
    </w:p>
    <w:p w14:paraId="63C7B48C" w14:textId="77777777" w:rsidR="001156F0" w:rsidRDefault="001156F0" w:rsidP="001156F0">
      <w:pPr>
        <w:pStyle w:val="Titre2"/>
      </w:pPr>
      <w:r>
        <w:t>Le stade tertiaire</w:t>
      </w:r>
    </w:p>
    <w:p w14:paraId="7F66479B" w14:textId="687A7C7F" w:rsidR="00DB5E3B" w:rsidRDefault="006E12D0" w:rsidP="006E12D0">
      <w:r>
        <w:t>Si le diagnostic n'est toujours pas fait</w:t>
      </w:r>
      <w:r w:rsidR="00540547">
        <w:t>,</w:t>
      </w:r>
      <w:r w:rsidR="00DB5E3B">
        <w:t xml:space="preserve"> </w:t>
      </w:r>
      <w:r w:rsidR="00540547">
        <w:t>on</w:t>
      </w:r>
      <w:r>
        <w:t xml:space="preserve"> risque d'évoluer vers le stade tertiaire qui apparaît 3 à 15 ans après le chancre. C'est une maladie grave avec une atteinte cardiovasculaire</w:t>
      </w:r>
      <w:r w:rsidR="00DB5E3B">
        <w:t>,</w:t>
      </w:r>
      <w:r>
        <w:t xml:space="preserve"> nerveuse</w:t>
      </w:r>
      <w:r w:rsidR="00DB5E3B">
        <w:t>,</w:t>
      </w:r>
      <w:r>
        <w:t xml:space="preserve"> articulaire etc. etc. C'est </w:t>
      </w:r>
      <w:r w:rsidR="00442EDB">
        <w:t>pourquoi,</w:t>
      </w:r>
      <w:r w:rsidR="00DB5E3B">
        <w:t xml:space="preserve"> </w:t>
      </w:r>
      <w:r>
        <w:t>il est indispensable de consulter le</w:t>
      </w:r>
      <w:r w:rsidR="00DB5E3B">
        <w:t xml:space="preserve"> plus rapidement possible pour le diagnostic et</w:t>
      </w:r>
      <w:r>
        <w:t xml:space="preserve"> un traitement précoce. </w:t>
      </w:r>
    </w:p>
    <w:p w14:paraId="11D602F7" w14:textId="710F82C3" w:rsidR="006E12D0" w:rsidRDefault="006E12D0" w:rsidP="006E12D0">
      <w:r>
        <w:t xml:space="preserve">Et n'oubliez que le meilleur allié des femmes contre les maladies sexuellement </w:t>
      </w:r>
      <w:r w:rsidR="0097417C">
        <w:t>transmissibles reste</w:t>
      </w:r>
      <w:r>
        <w:t xml:space="preserve"> le préservatif.</w:t>
      </w:r>
    </w:p>
    <w:p w14:paraId="2DE99EB4" w14:textId="0CDE3C81" w:rsidR="00442EDB" w:rsidRDefault="00442EDB" w:rsidP="006E12D0">
      <w:r>
        <w:rPr>
          <w:noProof/>
        </w:rPr>
        <mc:AlternateContent>
          <mc:Choice Requires="wpg">
            <w:drawing>
              <wp:inline distT="0" distB="0" distL="0" distR="0" wp14:anchorId="024C50DB" wp14:editId="2CEFF6DD">
                <wp:extent cx="13004800" cy="9029065"/>
                <wp:effectExtent l="0" t="0" r="6350" b="635"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0" cy="9029065"/>
                          <a:chOff x="0" y="0"/>
                          <a:chExt cx="13004800" cy="902906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0" cy="866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Zone de texte 30"/>
                        <wps:cNvSpPr txBox="1"/>
                        <wps:spPr>
                          <a:xfrm>
                            <a:off x="0" y="8661400"/>
                            <a:ext cx="13004800" cy="3676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DC6FEA" w14:textId="2B5F1C81" w:rsidR="00442EDB" w:rsidRPr="00442EDB" w:rsidRDefault="00442EDB" w:rsidP="00442E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7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</w:t>
                                </w:r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hoto</w:t>
                                </w:r>
                              </w:hyperlink>
                              <w:r w:rsidRPr="00442ED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58" w:history="1">
                                <w:r w:rsidRPr="00442ED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C50DB" id="Groupe 31" o:spid="_x0000_s1044" style="width:1024pt;height:710.95pt;mso-position-horizontal-relative:char;mso-position-vertical-relative:line" coordsize="130048,902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">
                <v:shape id="Image 29" o:spid="_x0000_s1045" type="#_x0000_t75" style="position:absolute;width:130048;height:8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">
                  <v:imagedata r:id="rId59" o:title=""/>
                </v:shape>
                <v:shape id="Zone de texte 30" o:spid="_x0000_s1046" type="#_x0000_t202" style="position:absolute;top:86614;width:13004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14:paraId="73DC6FEA" w14:textId="2B5F1C81" w:rsidR="00442EDB" w:rsidRPr="00442EDB" w:rsidRDefault="00442EDB" w:rsidP="00442E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0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</w:t>
                          </w:r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hoto</w:t>
                          </w:r>
                        </w:hyperlink>
                        <w:r w:rsidRPr="00442EDB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61" w:history="1">
                          <w:r w:rsidRPr="00442EDB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C3C787" w14:textId="797335C1" w:rsidR="00442EDB" w:rsidRDefault="00442EDB" w:rsidP="00A94755">
      <w:pPr>
        <w:pStyle w:val="Titre1"/>
      </w:pPr>
      <w:r>
        <w:t>Pour en savoir plus :</w:t>
      </w:r>
    </w:p>
    <w:p w14:paraId="53E234CF" w14:textId="4DF709BC" w:rsidR="00442EDB" w:rsidRDefault="00A94755" w:rsidP="00A94755">
      <w:pPr>
        <w:pStyle w:val="Paragraphedeliste"/>
        <w:numPr>
          <w:ilvl w:val="0"/>
          <w:numId w:val="1"/>
        </w:numPr>
      </w:pPr>
      <w:hyperlink r:id="rId62" w:history="1">
        <w:r w:rsidR="00442EDB" w:rsidRPr="00A94755">
          <w:rPr>
            <w:rStyle w:val="Lienhypertexte"/>
          </w:rPr>
          <w:t>Le manuel MSD pour le grand public </w:t>
        </w:r>
      </w:hyperlink>
    </w:p>
    <w:p w14:paraId="193D607E" w14:textId="4EF611AA" w:rsidR="00A94755" w:rsidRDefault="00A94755" w:rsidP="00A94755">
      <w:pPr>
        <w:pStyle w:val="Paragraphedeliste"/>
        <w:numPr>
          <w:ilvl w:val="0"/>
          <w:numId w:val="1"/>
        </w:numPr>
      </w:pPr>
      <w:hyperlink r:id="rId63" w:history="1">
        <w:r w:rsidRPr="00A94755">
          <w:rPr>
            <w:rStyle w:val="Lienhypertexte"/>
          </w:rPr>
          <w:t>Info-IST</w:t>
        </w:r>
      </w:hyperlink>
    </w:p>
    <w:p w14:paraId="5110993F" w14:textId="43D143E9" w:rsidR="00A94755" w:rsidRDefault="00A94755" w:rsidP="00A94755">
      <w:pPr>
        <w:pStyle w:val="Paragraphedeliste"/>
        <w:numPr>
          <w:ilvl w:val="0"/>
          <w:numId w:val="1"/>
        </w:numPr>
      </w:pPr>
      <w:hyperlink r:id="rId64" w:history="1">
        <w:r w:rsidRPr="00A94755">
          <w:rPr>
            <w:rStyle w:val="Lienhypertexte"/>
          </w:rPr>
          <w:t>Santé</w:t>
        </w:r>
        <w:r w:rsidRPr="00A94755">
          <w:rPr>
            <w:rStyle w:val="Lienhypertexte"/>
          </w:rPr>
          <w:t xml:space="preserve"> </w:t>
        </w:r>
        <w:r w:rsidRPr="00A94755">
          <w:rPr>
            <w:rStyle w:val="Lienhypertexte"/>
          </w:rPr>
          <w:t>publique France</w:t>
        </w:r>
      </w:hyperlink>
    </w:p>
    <w:p w14:paraId="2B0B6BF2" w14:textId="77777777" w:rsidR="00A94755" w:rsidRPr="00A341B0" w:rsidRDefault="00A94755" w:rsidP="00A94755">
      <w:pPr>
        <w:pStyle w:val="Paragraphedeliste"/>
        <w:numPr>
          <w:ilvl w:val="0"/>
          <w:numId w:val="1"/>
        </w:numPr>
      </w:pPr>
    </w:p>
    <w:sectPr w:rsidR="00A94755" w:rsidRPr="00A341B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F07FD"/>
    <w:multiLevelType w:val="hybridMultilevel"/>
    <w:tmpl w:val="59DCCD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130A6"/>
    <w:multiLevelType w:val="hybridMultilevel"/>
    <w:tmpl w:val="2A8EDD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95BA2"/>
    <w:multiLevelType w:val="hybridMultilevel"/>
    <w:tmpl w:val="D7A0BB42"/>
    <w:lvl w:ilvl="0" w:tplc="93E438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Blog" w:val="1"/>
    <w:docVar w:name="dgnword-docGUID" w:val="{A212AA5A-EA65-49C8-9F86-19813B65E622}"/>
    <w:docVar w:name="dgnword-eventsink" w:val="2353736600448"/>
  </w:docVars>
  <w:rsids>
    <w:rsidRoot w:val="00A341B0"/>
    <w:rsid w:val="00012A41"/>
    <w:rsid w:val="000138DE"/>
    <w:rsid w:val="00026606"/>
    <w:rsid w:val="00035A7A"/>
    <w:rsid w:val="001156F0"/>
    <w:rsid w:val="001C13D0"/>
    <w:rsid w:val="00207232"/>
    <w:rsid w:val="00261836"/>
    <w:rsid w:val="00270AF6"/>
    <w:rsid w:val="002C041C"/>
    <w:rsid w:val="002C6E63"/>
    <w:rsid w:val="003109C5"/>
    <w:rsid w:val="003F3C63"/>
    <w:rsid w:val="00442EDB"/>
    <w:rsid w:val="004636C4"/>
    <w:rsid w:val="00540547"/>
    <w:rsid w:val="00553D20"/>
    <w:rsid w:val="00557087"/>
    <w:rsid w:val="005844CB"/>
    <w:rsid w:val="006761B7"/>
    <w:rsid w:val="00684B2A"/>
    <w:rsid w:val="006E12D0"/>
    <w:rsid w:val="008B3E05"/>
    <w:rsid w:val="009540A7"/>
    <w:rsid w:val="00972A75"/>
    <w:rsid w:val="0097417C"/>
    <w:rsid w:val="009873A9"/>
    <w:rsid w:val="00A341B0"/>
    <w:rsid w:val="00A94755"/>
    <w:rsid w:val="00AF2A92"/>
    <w:rsid w:val="00B35522"/>
    <w:rsid w:val="00BF778A"/>
    <w:rsid w:val="00C510D8"/>
    <w:rsid w:val="00CD54AA"/>
    <w:rsid w:val="00D1611D"/>
    <w:rsid w:val="00DB5E3B"/>
    <w:rsid w:val="00E66677"/>
    <w:rsid w:val="00E679A1"/>
    <w:rsid w:val="00E80D0B"/>
    <w:rsid w:val="00EA201E"/>
    <w:rsid w:val="00F6412A"/>
    <w:rsid w:val="00F85079"/>
    <w:rsid w:val="00FC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EEBB0"/>
  <w15:docId w15:val="{9DDA4CE8-9175-4AF6-98A3-AB58344B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23E4F" w:themeColor="text2" w:themeShade="BF"/>
      <w:sz w:val="30"/>
      <w:szCs w:val="36"/>
    </w:rPr>
  </w:style>
  <w:style w:type="paragraph" w:styleId="Titre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sz w:val="26"/>
      <w:szCs w:val="32"/>
    </w:rPr>
  </w:style>
  <w:style w:type="paragraph" w:styleId="Titre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23E4F" w:themeColor="text2" w:themeShade="BF"/>
      <w:szCs w:val="28"/>
    </w:rPr>
  </w:style>
  <w:style w:type="paragraph" w:styleId="Titre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323E4F" w:themeColor="text2" w:themeShade="BF"/>
      <w:szCs w:val="28"/>
    </w:rPr>
  </w:style>
  <w:style w:type="paragraph" w:styleId="Titre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323E4F" w:themeColor="text2" w:themeShade="BF"/>
      <w:szCs w:val="28"/>
    </w:rPr>
  </w:style>
  <w:style w:type="paragraph" w:styleId="Titre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323E4F" w:themeColor="text2" w:themeShade="BF"/>
      <w:sz w:val="2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262626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8" w:space="1" w:color="E1E1E1"/>
        <w:left w:val="single" w:sz="8" w:space="2" w:color="F0F0F0"/>
        <w:bottom w:val="single" w:sz="8" w:space="1" w:color="E1E1E1"/>
        <w:right w:val="single" w:sz="8" w:space="2" w:color="F0F0F0"/>
      </w:pBdr>
      <w:shd w:val="clear" w:color="auto" w:fill="F0F0F0"/>
      <w:spacing w:before="100" w:after="100"/>
    </w:pPr>
    <w:rPr>
      <w:rFonts w:ascii="Segoe UI" w:hAnsi="Segoe UI"/>
      <w:color w:val="444444"/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444444"/>
        <w:left w:val="single" w:sz="4" w:space="4" w:color="444444"/>
        <w:bottom w:val="single" w:sz="4" w:space="1" w:color="444444"/>
        <w:right w:val="single" w:sz="4" w:space="4" w:color="444444"/>
      </w:pBdr>
      <w:spacing w:before="100" w:after="100"/>
    </w:pPr>
    <w:rPr>
      <w:sz w:val="18"/>
      <w:szCs w:val="2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666666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Paragraphedeliste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Accentuation">
    <w:name w:val="Emphasis"/>
    <w:basedOn w:val="Policepardfaut"/>
    <w:uiPriority w:val="22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C6C6C6"/>
      </w:pBdr>
      <w:spacing w:after="0"/>
    </w:pPr>
    <w:rPr>
      <w:sz w:val="2"/>
      <w:szCs w:val="2"/>
    </w:rPr>
  </w:style>
  <w:style w:type="paragraph" w:styleId="Citation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character" w:styleId="Lienhypertexte">
    <w:name w:val="Hyperlink"/>
    <w:basedOn w:val="Policepardfaut"/>
    <w:uiPriority w:val="99"/>
    <w:unhideWhenUsed/>
    <w:rsid w:val="00A341B0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341B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08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087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9873A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873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g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hyperlink" Target="https://www.flickr.com/photos/niaid/32514377531" TargetMode="External"/><Relationship Id="rId42" Type="http://schemas.openxmlformats.org/officeDocument/2006/relationships/image" Target="media/image11.jpg"/><Relationship Id="rId47" Type="http://schemas.openxmlformats.org/officeDocument/2006/relationships/hyperlink" Target="https://www.bmj.com/content/365/bmj.l4159" TargetMode="External"/><Relationship Id="rId50" Type="http://schemas.openxmlformats.org/officeDocument/2006/relationships/hyperlink" Target="https://www.bmj.com/content/365/bmj.l4159" TargetMode="External"/><Relationship Id="rId55" Type="http://schemas.openxmlformats.org/officeDocument/2006/relationships/image" Target="media/image15.jpg"/><Relationship Id="rId63" Type="http://schemas.openxmlformats.org/officeDocument/2006/relationships/hyperlink" Target="http://www.info-ist.fr/tout-savoir-sur-les-ist/syphilis.html?gclid=Cj0KCQjw_OzrBRDmARIsAAIdQ_K0aC-b8WEftKbUqwjYQLDooRk3_QvL0qi9LW-bIh88i76OvMwWnvAaAqboEALw_wcB" TargetMode="Externa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Charles_VIII_of_France" TargetMode="External"/><Relationship Id="rId29" Type="http://schemas.openxmlformats.org/officeDocument/2006/relationships/hyperlink" Target="https://creativecommons.org/licenses/by-nc/3.0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ecdc.europa.eu/" TargetMode="External"/><Relationship Id="rId32" Type="http://schemas.openxmlformats.org/officeDocument/2006/relationships/hyperlink" Target="https://creativecommons.org/licenses/by-nc/3.0/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aides.org/prep" TargetMode="External"/><Relationship Id="rId45" Type="http://schemas.openxmlformats.org/officeDocument/2006/relationships/hyperlink" Target="https://creativecommons.org/licenses/by-nc/3.0/" TargetMode="External"/><Relationship Id="rId53" Type="http://schemas.openxmlformats.org/officeDocument/2006/relationships/hyperlink" Target="https://www.bmj.com/content/365/bmj.l4159" TargetMode="External"/><Relationship Id="rId58" Type="http://schemas.openxmlformats.org/officeDocument/2006/relationships/hyperlink" Target="https://creativecommons.org/licenses/by-nd/3.0/" TargetMode="External"/><Relationship Id="rId66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hyperlink" Target="https://creativecommons.org/licenses/by-nd/3.0/" TargetMode="External"/><Relationship Id="rId19" Type="http://schemas.openxmlformats.org/officeDocument/2006/relationships/image" Target="media/image5.jpeg"/><Relationship Id="rId14" Type="http://schemas.openxmlformats.org/officeDocument/2006/relationships/image" Target="media/image3.png"/><Relationship Id="rId22" Type="http://schemas.openxmlformats.org/officeDocument/2006/relationships/hyperlink" Target="https://ecdc.europa.eu/sites/portal/files/documents/Syphilis-and-congenital-syphilis-in-Europe.pdf" TargetMode="External"/><Relationship Id="rId27" Type="http://schemas.openxmlformats.org/officeDocument/2006/relationships/hyperlink" Target="https://www.flickr.com/photos/nihgov/24512817196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.flickr.com/photos/niaid/32514377531" TargetMode="External"/><Relationship Id="rId43" Type="http://schemas.openxmlformats.org/officeDocument/2006/relationships/hyperlink" Target="https://www.bmj.com/content/365/bmj.l4159" TargetMode="External"/><Relationship Id="rId48" Type="http://schemas.openxmlformats.org/officeDocument/2006/relationships/hyperlink" Target="https://creativecommons.org/licenses/by-nc/3.0/" TargetMode="External"/><Relationship Id="rId56" Type="http://schemas.openxmlformats.org/officeDocument/2006/relationships/hyperlink" Target="https://www.flickr.com/photos/48329209@N03/4430797849" TargetMode="External"/><Relationship Id="rId64" Type="http://schemas.openxmlformats.org/officeDocument/2006/relationships/hyperlink" Target="https://www.santepubliquefrance.fr/maladies-et-traumatismes/infections-sexuellement-transmissibles/syphilis" TargetMode="External"/><Relationship Id="rId8" Type="http://schemas.openxmlformats.org/officeDocument/2006/relationships/hyperlink" Target="https://commons.wikimedia.org/wiki/File:Alberta_Department_of_Public_Health_Venereal_Disease_Poster_(26534416996).jpg" TargetMode="External"/><Relationship Id="rId51" Type="http://schemas.openxmlformats.org/officeDocument/2006/relationships/hyperlink" Target="https://creativecommons.org/licenses/by-nc/3.0/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commons.wikimedia.org/wiki/File:Alberta_Department_of_Public_Health_Venereal_Disease_Poster_(26534416996).jpg" TargetMode="External"/><Relationship Id="rId17" Type="http://schemas.openxmlformats.org/officeDocument/2006/relationships/hyperlink" Target="https://en.wikipedia.org/wiki/Charles_VIII_of_France" TargetMode="External"/><Relationship Id="rId25" Type="http://schemas.openxmlformats.org/officeDocument/2006/relationships/hyperlink" Target="https://www.cdc.gov" TargetMode="External"/><Relationship Id="rId33" Type="http://schemas.openxmlformats.org/officeDocument/2006/relationships/image" Target="media/image9.jpg"/><Relationship Id="rId38" Type="http://schemas.openxmlformats.org/officeDocument/2006/relationships/hyperlink" Target="https://www.flickr.com/photos/niaid/32514377531" TargetMode="External"/><Relationship Id="rId46" Type="http://schemas.openxmlformats.org/officeDocument/2006/relationships/image" Target="media/image12.jpeg"/><Relationship Id="rId59" Type="http://schemas.openxmlformats.org/officeDocument/2006/relationships/image" Target="media/image16.jpeg"/><Relationship Id="rId67" Type="http://schemas.openxmlformats.org/officeDocument/2006/relationships/theme" Target="theme/theme1.xml"/><Relationship Id="rId20" Type="http://schemas.openxmlformats.org/officeDocument/2006/relationships/hyperlink" Target="https://en.wikipedia.org/wiki/Charles_VIII_of_France" TargetMode="External"/><Relationship Id="rId41" Type="http://schemas.openxmlformats.org/officeDocument/2006/relationships/hyperlink" Target="https://actu.orange.fr/france/avec-le-traitement-preventif-du-vih-la-levee-d-une-epee-de-damocles-CNT000001j4Vda.html" TargetMode="External"/><Relationship Id="rId54" Type="http://schemas.openxmlformats.org/officeDocument/2006/relationships/hyperlink" Target="https://creativecommons.org/licenses/by-nc/3.0/" TargetMode="External"/><Relationship Id="rId62" Type="http://schemas.openxmlformats.org/officeDocument/2006/relationships/hyperlink" Target="https://www.msdmanuals.com/fr/accueil/infections/maladies-sexuellement-transmissibles-mst/syphili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6.png"/><Relationship Id="rId28" Type="http://schemas.openxmlformats.org/officeDocument/2006/relationships/hyperlink" Target="https://www.flickr.com/photos/nihgov/24512817196" TargetMode="External"/><Relationship Id="rId36" Type="http://schemas.openxmlformats.org/officeDocument/2006/relationships/hyperlink" Target="https://creativecommons.org/licenses/by/3.0/" TargetMode="External"/><Relationship Id="rId49" Type="http://schemas.openxmlformats.org/officeDocument/2006/relationships/image" Target="media/image13.jpg"/><Relationship Id="rId57" Type="http://schemas.openxmlformats.org/officeDocument/2006/relationships/hyperlink" Target="https://www.flickr.com/photos/48329209@N03/4430797849" TargetMode="External"/><Relationship Id="rId10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s://www.flickr.com/photos/nihgov/24512817196" TargetMode="External"/><Relationship Id="rId44" Type="http://schemas.openxmlformats.org/officeDocument/2006/relationships/hyperlink" Target="https://www.bmj.com/content/365/bmj.l4159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s://www.flickr.com/photos/48329209@N03/4430797849" TargetMode="Externa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commons.wikimedia.org/wiki/File:Alberta_Department_of_Public_Health_Venereal_Disease_Poster_(26534416996).jpg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s://creativecommons.org/licenses/by/3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per\AppData\Roaming\Microsoft\Templates\Billet%20de%20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512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46F31D-3AFB-4DD3-9363-5D0C0BDACFB5}"/>
      </w:docPartPr>
      <w:docPartBody>
        <w:p w:rsidR="00000000" w:rsidRDefault="00C9163C">
          <w:r w:rsidRPr="00F31CBF">
            <w:rPr>
              <w:rStyle w:val="Textedelespacerserv"/>
            </w:rPr>
            <w:t>[Entrez ici le titre du message]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B42"/>
    <w:rsid w:val="0018324C"/>
    <w:rsid w:val="002A1B42"/>
    <w:rsid w:val="007A0C5C"/>
    <w:rsid w:val="00C242F2"/>
    <w:rsid w:val="00C9163C"/>
    <w:rsid w:val="00CA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9163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logPostInfo xmlns="http://www.microsoft.com/Office/Word/BlogTool">
  <PostTitle>La syphilis est de retour – nous alerte Michel Cymes sur RTL</PostTitle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/>
</BlogPostInfo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329CAD-B019-4FA6-9FEF-74898909AD20}">
  <ds:schemaRefs>
    <ds:schemaRef ds:uri="http://www.microsoft.com/Office/Word/BlogTool"/>
  </ds:schemaRefs>
</ds:datastoreItem>
</file>

<file path=customXml/itemProps2.xml><?xml version="1.0" encoding="utf-8"?>
<ds:datastoreItem xmlns:ds="http://schemas.openxmlformats.org/officeDocument/2006/customXml" ds:itemID="{277ACD09-ED2E-4404-B47D-BFC350E544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Billet de blog.dotx</Template>
  <TotalTime>565</TotalTime>
  <Pages>1</Pages>
  <Words>1248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HUPERTAN</dc:creator>
  <cp:lastModifiedBy>Vincent HUPERTAN</cp:lastModifiedBy>
  <cp:revision>3</cp:revision>
  <dcterms:created xsi:type="dcterms:W3CDTF">2019-09-12T14:35:00Z</dcterms:created>
  <dcterms:modified xsi:type="dcterms:W3CDTF">2019-09-13T17:40:00Z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TC028435959991</vt:lpwstr>
  </property>
</Properties>
</file>